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13" w:rsidRPr="00A132FE" w:rsidRDefault="00A06C13" w:rsidP="00A06C13">
      <w:p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  <w:r w:rsidRPr="00A132FE">
        <w:rPr>
          <w:b/>
          <w:sz w:val="32"/>
          <w:szCs w:val="32"/>
        </w:rPr>
        <w:t>Celebration Sunday - Sample Running Sheet</w:t>
      </w:r>
    </w:p>
    <w:p w:rsidR="00A06C13" w:rsidRDefault="00A06C13" w:rsidP="00A06C13">
      <w:pPr>
        <w:spacing w:after="0" w:line="240" w:lineRule="auto"/>
        <w:rPr>
          <w:sz w:val="24"/>
          <w:szCs w:val="24"/>
        </w:rPr>
      </w:pPr>
      <w:r w:rsidRPr="00A132FE">
        <w:rPr>
          <w:sz w:val="24"/>
          <w:szCs w:val="24"/>
        </w:rPr>
        <w:t>1 November 2015 – 10am Service</w:t>
      </w:r>
    </w:p>
    <w:p w:rsidR="00A06C13" w:rsidRPr="007D72BE" w:rsidRDefault="00A06C13" w:rsidP="00A06C13">
      <w:pPr>
        <w:spacing w:after="0" w:line="240" w:lineRule="auto"/>
        <w:rPr>
          <w:sz w:val="16"/>
          <w:szCs w:val="16"/>
        </w:rPr>
      </w:pPr>
    </w:p>
    <w:p w:rsidR="00A06C13" w:rsidRDefault="00A06C13" w:rsidP="00A06C13">
      <w:pPr>
        <w:spacing w:after="0" w:line="240" w:lineRule="auto"/>
        <w:rPr>
          <w:sz w:val="24"/>
          <w:szCs w:val="24"/>
        </w:rPr>
      </w:pPr>
      <w:r w:rsidRPr="00A06C13">
        <w:rPr>
          <w:b/>
          <w:sz w:val="24"/>
          <w:szCs w:val="24"/>
        </w:rPr>
        <w:t>Speaker:</w:t>
      </w:r>
      <w:r>
        <w:rPr>
          <w:sz w:val="24"/>
          <w:szCs w:val="24"/>
        </w:rPr>
        <w:t xml:space="preserve"> TBC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6C13">
        <w:rPr>
          <w:b/>
          <w:sz w:val="24"/>
          <w:szCs w:val="24"/>
        </w:rPr>
        <w:t>Sermon Series:</w:t>
      </w:r>
      <w:r>
        <w:rPr>
          <w:sz w:val="24"/>
          <w:szCs w:val="24"/>
        </w:rPr>
        <w:t xml:space="preserve"> TBC</w:t>
      </w:r>
    </w:p>
    <w:p w:rsidR="00A06C13" w:rsidRPr="00A06C13" w:rsidRDefault="00A06C13" w:rsidP="00A06C13">
      <w:pPr>
        <w:spacing w:after="0" w:line="240" w:lineRule="auto"/>
        <w:rPr>
          <w:sz w:val="4"/>
          <w:szCs w:val="4"/>
        </w:rPr>
      </w:pPr>
    </w:p>
    <w:p w:rsidR="00A06C13" w:rsidRDefault="00A06C13" w:rsidP="00A06C13">
      <w:pPr>
        <w:spacing w:after="0" w:line="240" w:lineRule="auto"/>
        <w:rPr>
          <w:sz w:val="24"/>
          <w:szCs w:val="24"/>
        </w:rPr>
      </w:pPr>
      <w:r w:rsidRPr="00A06C13">
        <w:rPr>
          <w:b/>
          <w:sz w:val="24"/>
          <w:szCs w:val="24"/>
        </w:rPr>
        <w:t>Service Manager:</w:t>
      </w:r>
      <w:r>
        <w:rPr>
          <w:sz w:val="24"/>
          <w:szCs w:val="24"/>
        </w:rPr>
        <w:t xml:space="preserve"> TBC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6C13">
        <w:rPr>
          <w:b/>
          <w:sz w:val="24"/>
          <w:szCs w:val="24"/>
        </w:rPr>
        <w:t>Sermon Title:</w:t>
      </w:r>
      <w:r>
        <w:rPr>
          <w:sz w:val="24"/>
          <w:szCs w:val="24"/>
        </w:rPr>
        <w:t xml:space="preserve"> TBC</w:t>
      </w:r>
    </w:p>
    <w:p w:rsidR="00A06C13" w:rsidRPr="00A06C13" w:rsidRDefault="00A06C13" w:rsidP="00A06C13">
      <w:pPr>
        <w:spacing w:after="0" w:line="240" w:lineRule="auto"/>
        <w:rPr>
          <w:sz w:val="4"/>
          <w:szCs w:val="4"/>
        </w:rPr>
      </w:pPr>
    </w:p>
    <w:p w:rsidR="00A06C13" w:rsidRDefault="00A06C13" w:rsidP="00A06C13">
      <w:pPr>
        <w:spacing w:after="0" w:line="240" w:lineRule="auto"/>
        <w:rPr>
          <w:sz w:val="24"/>
          <w:szCs w:val="24"/>
        </w:rPr>
      </w:pPr>
      <w:r w:rsidRPr="00A06C13">
        <w:rPr>
          <w:b/>
          <w:sz w:val="24"/>
          <w:szCs w:val="24"/>
        </w:rPr>
        <w:t>Lighting:</w:t>
      </w:r>
      <w:r>
        <w:rPr>
          <w:sz w:val="24"/>
          <w:szCs w:val="24"/>
        </w:rPr>
        <w:t xml:space="preserve"> TBC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6C13">
        <w:rPr>
          <w:b/>
          <w:sz w:val="24"/>
          <w:szCs w:val="24"/>
        </w:rPr>
        <w:t>Mood/Feel:</w:t>
      </w:r>
      <w:r>
        <w:rPr>
          <w:sz w:val="24"/>
          <w:szCs w:val="24"/>
        </w:rPr>
        <w:t xml:space="preserve"> TBC</w:t>
      </w:r>
    </w:p>
    <w:p w:rsidR="00A06C13" w:rsidRPr="00A06C13" w:rsidRDefault="00A06C13" w:rsidP="00A06C13">
      <w:pPr>
        <w:spacing w:after="0" w:line="240" w:lineRule="auto"/>
        <w:rPr>
          <w:sz w:val="4"/>
          <w:szCs w:val="4"/>
        </w:rPr>
      </w:pPr>
    </w:p>
    <w:p w:rsidR="00A06C13" w:rsidRDefault="00A06C13" w:rsidP="00A06C13">
      <w:pPr>
        <w:spacing w:after="0" w:line="240" w:lineRule="auto"/>
        <w:rPr>
          <w:sz w:val="24"/>
          <w:szCs w:val="24"/>
        </w:rPr>
      </w:pPr>
      <w:r w:rsidRPr="00A06C13">
        <w:rPr>
          <w:b/>
          <w:sz w:val="24"/>
          <w:szCs w:val="24"/>
        </w:rPr>
        <w:t>Worship Leader:</w:t>
      </w:r>
      <w:r>
        <w:rPr>
          <w:sz w:val="24"/>
          <w:szCs w:val="24"/>
        </w:rPr>
        <w:t xml:space="preserve"> TBC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6C13">
        <w:rPr>
          <w:b/>
          <w:sz w:val="24"/>
          <w:szCs w:val="24"/>
        </w:rPr>
        <w:t>Serving Team:</w:t>
      </w:r>
      <w:r>
        <w:rPr>
          <w:sz w:val="24"/>
          <w:szCs w:val="24"/>
        </w:rPr>
        <w:t xml:space="preserve"> TBC</w:t>
      </w:r>
    </w:p>
    <w:p w:rsidR="00A06C13" w:rsidRDefault="00A06C13" w:rsidP="00A06C13">
      <w:pPr>
        <w:spacing w:after="0" w:line="240" w:lineRule="auto"/>
        <w:rPr>
          <w:sz w:val="24"/>
          <w:szCs w:val="24"/>
        </w:rPr>
      </w:pPr>
    </w:p>
    <w:tbl>
      <w:tblPr>
        <w:tblW w:w="155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3"/>
        <w:gridCol w:w="1584"/>
        <w:gridCol w:w="1280"/>
        <w:gridCol w:w="1368"/>
        <w:gridCol w:w="1368"/>
        <w:gridCol w:w="2080"/>
        <w:gridCol w:w="5386"/>
      </w:tblGrid>
      <w:tr w:rsidR="00A06C13" w:rsidRPr="00C11CDF" w:rsidTr="00A06C13">
        <w:tc>
          <w:tcPr>
            <w:tcW w:w="24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Item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Responsibility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Deliverer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Start Time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Finish Time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Requirements</w:t>
            </w:r>
          </w:p>
        </w:tc>
        <w:tc>
          <w:tcPr>
            <w:tcW w:w="5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pPr>
              <w:rPr>
                <w:b/>
                <w:bCs/>
              </w:rPr>
            </w:pPr>
            <w:r w:rsidRPr="00C11CDF">
              <w:rPr>
                <w:b/>
                <w:bCs/>
              </w:rPr>
              <w:t>Notes</w:t>
            </w:r>
          </w:p>
        </w:tc>
      </w:tr>
      <w:tr w:rsidR="00A06C13" w:rsidRPr="00C11CDF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r w:rsidRPr="00C11CDF">
              <w:t>Countdown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r>
              <w:t>Sound Desk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/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r>
              <w:t>09.55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r w:rsidRPr="00C11CDF">
              <w:t>10.00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Overhead screen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C13" w:rsidRPr="00C11CDF" w:rsidRDefault="00A06C13" w:rsidP="0047573A">
            <w:r w:rsidRPr="00C11CDF">
              <w:t>Driving to church version</w:t>
            </w:r>
          </w:p>
        </w:tc>
      </w:tr>
      <w:tr w:rsidR="00A06C13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Intro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Mike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Mike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10.00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10.02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/>
        </w:tc>
      </w:tr>
      <w:tr w:rsidR="00A06C13" w:rsidRPr="00C11CDF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Opening Song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Mike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Worship Team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10.02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10.07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“We are the Church”</w:t>
            </w:r>
          </w:p>
        </w:tc>
      </w:tr>
      <w:tr w:rsidR="00A06C13" w:rsidRPr="00C11CDF" w:rsidTr="00A06C13">
        <w:trPr>
          <w:trHeight w:val="610"/>
        </w:trPr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Song 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Mike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Worship Team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10.07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“Say the word”</w:t>
            </w:r>
          </w:p>
        </w:tc>
      </w:tr>
      <w:tr w:rsidR="00A06C13" w:rsidRPr="00C11CDF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Service Introduction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Tim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Tim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10.13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Introducing Celebration Sunday</w:t>
            </w:r>
          </w:p>
        </w:tc>
      </w:tr>
      <w:tr w:rsidR="00A06C13" w:rsidRPr="00C11CDF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Announcements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Tim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Tim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10.17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Overhead Slides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/>
        </w:tc>
      </w:tr>
      <w:tr w:rsidR="00A06C13" w:rsidRPr="00C11CDF" w:rsidTr="00A06C13">
        <w:tc>
          <w:tcPr>
            <w:tcW w:w="24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A06C13">
            <w:r w:rsidRPr="00C11CDF">
              <w:t>Song 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Mike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Worship Team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10.22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A06C13">
            <w:r>
              <w:t>“Be Thou My Vision”</w:t>
            </w:r>
          </w:p>
        </w:tc>
      </w:tr>
    </w:tbl>
    <w:p w:rsidR="00A06C13" w:rsidRPr="00A132FE" w:rsidRDefault="00A06C13" w:rsidP="00A06C13">
      <w:pPr>
        <w:spacing w:after="0" w:line="240" w:lineRule="auto"/>
        <w:rPr>
          <w:b/>
          <w:sz w:val="32"/>
          <w:szCs w:val="32"/>
        </w:rPr>
      </w:pPr>
      <w:r w:rsidRPr="00A132FE">
        <w:rPr>
          <w:b/>
          <w:sz w:val="32"/>
          <w:szCs w:val="32"/>
        </w:rPr>
        <w:lastRenderedPageBreak/>
        <w:t>Celebration Sunday - Sample Running Sheet</w:t>
      </w:r>
    </w:p>
    <w:p w:rsidR="00A06C13" w:rsidRDefault="00A06C13" w:rsidP="00A06C13">
      <w:pPr>
        <w:rPr>
          <w:sz w:val="24"/>
          <w:szCs w:val="24"/>
        </w:rPr>
      </w:pPr>
      <w:r w:rsidRPr="00A132FE">
        <w:rPr>
          <w:sz w:val="24"/>
          <w:szCs w:val="24"/>
        </w:rPr>
        <w:t>1 November 2015 – 10am Service</w:t>
      </w:r>
    </w:p>
    <w:tbl>
      <w:tblPr>
        <w:tblW w:w="155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3"/>
        <w:gridCol w:w="1584"/>
        <w:gridCol w:w="1280"/>
        <w:gridCol w:w="1368"/>
        <w:gridCol w:w="1368"/>
        <w:gridCol w:w="2080"/>
        <w:gridCol w:w="5386"/>
      </w:tblGrid>
      <w:tr w:rsidR="00A06C13" w:rsidRPr="00A06C13" w:rsidTr="00A06C13">
        <w:tc>
          <w:tcPr>
            <w:tcW w:w="24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Item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Responsibility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Deliverer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Start Time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Finish Time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Requirements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06C13" w:rsidRDefault="00A06C13" w:rsidP="0047573A">
            <w:pPr>
              <w:rPr>
                <w:b/>
                <w:bCs/>
              </w:rPr>
            </w:pPr>
            <w:r w:rsidRPr="00A06C13">
              <w:rPr>
                <w:b/>
                <w:bCs/>
              </w:rPr>
              <w:t>Notes</w:t>
            </w:r>
          </w:p>
        </w:tc>
      </w:tr>
      <w:tr w:rsidR="00A06C13" w:rsidRPr="00C11CDF" w:rsidTr="0047573A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Speaker Intro/Message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Tim/John</w:t>
            </w:r>
            <w:r>
              <w:br/>
            </w:r>
          </w:p>
          <w:p w:rsidR="00A06C13" w:rsidRDefault="00A06C13" w:rsidP="0047573A">
            <w:r>
              <w:t>Sound Desk</w:t>
            </w:r>
            <w:r>
              <w:br/>
            </w:r>
          </w:p>
          <w:p w:rsidR="00A06C13" w:rsidRPr="00C11CDF" w:rsidRDefault="00A06C13" w:rsidP="0047573A">
            <w:r>
              <w:t>Sound Desk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John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10.28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10.55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47573A">
            <w:r>
              <w:t>Overhead Slides</w:t>
            </w:r>
            <w:r>
              <w:br/>
              <w:t>(Poverty Stats)</w:t>
            </w:r>
          </w:p>
          <w:p w:rsidR="00A06C13" w:rsidRDefault="00A06C13" w:rsidP="0047573A">
            <w:r>
              <w:t>Film 1 “The Poor Will Always”</w:t>
            </w:r>
          </w:p>
          <w:p w:rsidR="00A06C13" w:rsidRPr="00C11CDF" w:rsidRDefault="00A06C13" w:rsidP="0047573A">
            <w:r>
              <w:t>Film 2 “Kids Thank You”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Default="00A06C13" w:rsidP="00A06C13">
            <w:pPr>
              <w:spacing w:after="0" w:line="240" w:lineRule="auto"/>
            </w:pPr>
            <w:r>
              <w:t xml:space="preserve">Slides and films are </w:t>
            </w:r>
            <w:r w:rsidRPr="007D72BE">
              <w:t>downloadable</w:t>
            </w:r>
            <w:r>
              <w:t xml:space="preserve"> if not pre-loaded</w:t>
            </w:r>
          </w:p>
          <w:p w:rsidR="00A06C13" w:rsidRDefault="00A06C13" w:rsidP="00A06C13">
            <w:pPr>
              <w:spacing w:after="0" w:line="240" w:lineRule="auto"/>
            </w:pPr>
          </w:p>
          <w:p w:rsidR="00A06C13" w:rsidRDefault="00A06C13" w:rsidP="00A06C13">
            <w:pPr>
              <w:spacing w:after="0" w:line="240" w:lineRule="auto"/>
            </w:pPr>
          </w:p>
          <w:p w:rsidR="00A06C13" w:rsidRDefault="00A06C13" w:rsidP="00A06C13">
            <w:pPr>
              <w:spacing w:after="0" w:line="240" w:lineRule="auto"/>
            </w:pPr>
            <w:r>
              <w:t>John to confirm timing</w:t>
            </w:r>
            <w:r>
              <w:br/>
            </w:r>
          </w:p>
          <w:p w:rsidR="00A06C13" w:rsidRDefault="00A06C13" w:rsidP="00A06C13">
            <w:pPr>
              <w:spacing w:after="0" w:line="240" w:lineRule="auto"/>
            </w:pPr>
          </w:p>
          <w:p w:rsidR="00A06C13" w:rsidRPr="00C11CDF" w:rsidRDefault="00A06C13" w:rsidP="00A06C13">
            <w:pPr>
              <w:spacing w:after="0" w:line="240" w:lineRule="auto"/>
            </w:pPr>
            <w:r>
              <w:t>John to confirm timing</w:t>
            </w:r>
          </w:p>
        </w:tc>
      </w:tr>
      <w:tr w:rsidR="00A06C13" w:rsidRPr="00A75D5F" w:rsidTr="0047573A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 w:rsidRPr="00A75D5F">
              <w:t>Offering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 w:rsidRPr="00A75D5F">
              <w:t>Rachel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 w:rsidRPr="00A75D5F">
              <w:t>Serving Team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>
              <w:t>10.55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>
              <w:t>11.03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>
              <w:t>Offering plates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A75D5F" w:rsidRDefault="00A06C13" w:rsidP="0047573A">
            <w:r>
              <w:t>Margaret unavailable on serving team</w:t>
            </w:r>
          </w:p>
        </w:tc>
      </w:tr>
      <w:tr w:rsidR="00A06C13" w:rsidRPr="00C11CDF" w:rsidTr="0047573A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Song 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Bob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Worship Team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11.03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11.10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 w:rsidRPr="00C11CDF">
              <w:t>N/A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“Prince of Peace”</w:t>
            </w:r>
          </w:p>
        </w:tc>
      </w:tr>
      <w:tr w:rsidR="00A06C13" w:rsidRPr="00C11CDF" w:rsidTr="0047573A">
        <w:tc>
          <w:tcPr>
            <w:tcW w:w="2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Close Service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Tim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Tim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11.10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11.15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/>
        </w:tc>
        <w:tc>
          <w:tcPr>
            <w:tcW w:w="5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C13" w:rsidRPr="00C11CDF" w:rsidRDefault="00A06C13" w:rsidP="0047573A">
            <w:r>
              <w:t>Prayer Team available and coffee/cake being served in the foyer</w:t>
            </w:r>
          </w:p>
        </w:tc>
      </w:tr>
    </w:tbl>
    <w:p w:rsidR="00A06C13" w:rsidRDefault="00A06C13"/>
    <w:sectPr w:rsidR="00A06C13" w:rsidSect="00A06C13">
      <w:headerReference w:type="default" r:id="rId8"/>
      <w:footerReference w:type="default" r:id="rId9"/>
      <w:pgSz w:w="16838" w:h="11899" w:orient="landscape"/>
      <w:pgMar w:top="141" w:right="720" w:bottom="720" w:left="720" w:header="1701" w:footer="17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C13" w:rsidRDefault="00A06C13">
      <w:pPr>
        <w:spacing w:after="0" w:line="240" w:lineRule="auto"/>
      </w:pPr>
      <w:r>
        <w:separator/>
      </w:r>
    </w:p>
  </w:endnote>
  <w:endnote w:type="continuationSeparator" w:id="0">
    <w:p w:rsidR="00A06C13" w:rsidRDefault="00A0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E77" w:rsidRDefault="0090646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0688320" cy="1087120"/>
          <wp:effectExtent l="0" t="0" r="0" b="0"/>
          <wp:wrapNone/>
          <wp:docPr id="6" name="Picture 6" descr="Landscape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ndscape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C13" w:rsidRDefault="00A06C13">
      <w:pPr>
        <w:spacing w:after="0" w:line="240" w:lineRule="auto"/>
      </w:pPr>
      <w:r>
        <w:separator/>
      </w:r>
    </w:p>
  </w:footnote>
  <w:footnote w:type="continuationSeparator" w:id="0">
    <w:p w:rsidR="00A06C13" w:rsidRDefault="00A06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90F" w:rsidRDefault="00906464" w:rsidP="001A0E77">
    <w:pPr>
      <w:pStyle w:val="Header"/>
      <w:tabs>
        <w:tab w:val="clear" w:pos="8640"/>
      </w:tabs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10688320" cy="955040"/>
          <wp:effectExtent l="0" t="0" r="0" b="0"/>
          <wp:wrapNone/>
          <wp:docPr id="5" name="Picture 5" descr="Landscape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ndscape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507D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28EA9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79A3C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17251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A4A25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E6A6E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E4625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EA041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9E0A5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B7E3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AF6C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C13"/>
    <w:rsid w:val="001A0E77"/>
    <w:rsid w:val="007D72BE"/>
    <w:rsid w:val="00906464"/>
    <w:rsid w:val="00A06C13"/>
    <w:rsid w:val="00CC2D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06C1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90F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6290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290F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6290F"/>
    <w:rPr>
      <w:sz w:val="24"/>
    </w:rPr>
  </w:style>
  <w:style w:type="table" w:styleId="TableGrid">
    <w:name w:val="Table Grid"/>
    <w:basedOn w:val="TableNormal"/>
    <w:uiPriority w:val="59"/>
    <w:rsid w:val="00A06C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06C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2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06C1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90F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6290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290F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6290F"/>
    <w:rPr>
      <w:sz w:val="24"/>
    </w:rPr>
  </w:style>
  <w:style w:type="table" w:styleId="TableGrid">
    <w:name w:val="Table Grid"/>
    <w:basedOn w:val="TableNormal"/>
    <w:uiPriority w:val="59"/>
    <w:rsid w:val="00A06C1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06C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2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rphy\AppData\Local\Microsoft\Windows\Temporary%20Internet%20Files\Content.Outlook\523XR53I\Celebration%20Sunday_A4%20Landscape_110915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Celebration Sunday_A4 Landscape_110915 (2)</Template>
  <TotalTime>0</TotalTime>
  <Pages>2</Pages>
  <Words>206</Words>
  <Characters>1171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Links>
    <vt:vector size="12" baseType="variant">
      <vt:variant>
        <vt:i4>3801113</vt:i4>
      </vt:variant>
      <vt:variant>
        <vt:i4>-1</vt:i4>
      </vt:variant>
      <vt:variant>
        <vt:i4>1029</vt:i4>
      </vt:variant>
      <vt:variant>
        <vt:i4>1</vt:i4>
      </vt:variant>
      <vt:variant>
        <vt:lpwstr>Landscape_Header</vt:lpwstr>
      </vt:variant>
      <vt:variant>
        <vt:lpwstr/>
      </vt:variant>
      <vt:variant>
        <vt:i4>2097177</vt:i4>
      </vt:variant>
      <vt:variant>
        <vt:i4>-1</vt:i4>
      </vt:variant>
      <vt:variant>
        <vt:i4>1030</vt:i4>
      </vt:variant>
      <vt:variant>
        <vt:i4>1</vt:i4>
      </vt:variant>
      <vt:variant>
        <vt:lpwstr>Landscape_Footer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rmurphy</dc:creator>
  <cp:lastModifiedBy>Rebecca Stanley (UK Marketing)</cp:lastModifiedBy>
  <cp:revision>2</cp:revision>
  <dcterms:created xsi:type="dcterms:W3CDTF">2015-11-16T12:03:00Z</dcterms:created>
  <dcterms:modified xsi:type="dcterms:W3CDTF">2015-11-16T12:03:00Z</dcterms:modified>
</cp:coreProperties>
</file>